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52586" w14:textId="77777777" w:rsidR="00F90DE3" w:rsidRPr="007F2FA1" w:rsidRDefault="00723FEC" w:rsidP="00F90DE3">
      <w:pPr>
        <w:pStyle w:val="1"/>
        <w:spacing w:line="360" w:lineRule="auto"/>
        <w:ind w:left="-4" w:right="252"/>
        <w:rPr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3C7AFA7" wp14:editId="1EAA3D30">
            <wp:simplePos x="0" y="0"/>
            <wp:positionH relativeFrom="column">
              <wp:posOffset>200025</wp:posOffset>
            </wp:positionH>
            <wp:positionV relativeFrom="page">
              <wp:posOffset>507365</wp:posOffset>
            </wp:positionV>
            <wp:extent cx="1057275" cy="1057275"/>
            <wp:effectExtent l="0" t="0" r="0" b="0"/>
            <wp:wrapNone/>
            <wp:docPr id="22" name="Εικόνα 1" descr="Γραφείο Πρακτικής Άσκη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Γραφείο Πρακτικής Άσκηση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E3" w:rsidRPr="007F2FA1">
        <w:rPr>
          <w:sz w:val="24"/>
          <w:szCs w:val="22"/>
        </w:rPr>
        <w:t>ΕΛΛΗΝΙΚΟ ΜΕΣΟΓΕΙΑΚΟ ΠΑΝΕΠΙΣΤΗΜΙΟ</w:t>
      </w:r>
    </w:p>
    <w:p w14:paraId="1BCD6FFF" w14:textId="77777777" w:rsidR="00BE35EF" w:rsidRDefault="00BE35EF" w:rsidP="00A56126">
      <w:pPr>
        <w:jc w:val="right"/>
        <w:rPr>
          <w:rFonts w:ascii="Times New Roman" w:hAnsi="Times New Roman"/>
          <w:b/>
        </w:rPr>
      </w:pPr>
    </w:p>
    <w:p w14:paraId="334E4A87" w14:textId="77777777" w:rsidR="00A56126" w:rsidRPr="007F2FA1" w:rsidRDefault="00A56126" w:rsidP="00A56126">
      <w:pPr>
        <w:jc w:val="right"/>
        <w:rPr>
          <w:rFonts w:ascii="Times New Roman" w:hAnsi="Times New Roman"/>
          <w:b/>
        </w:rPr>
      </w:pPr>
      <w:proofErr w:type="spellStart"/>
      <w:r w:rsidRPr="007F2FA1">
        <w:rPr>
          <w:rFonts w:ascii="Times New Roman" w:hAnsi="Times New Roman"/>
          <w:b/>
        </w:rPr>
        <w:t>Αρ</w:t>
      </w:r>
      <w:proofErr w:type="spellEnd"/>
      <w:r w:rsidRPr="007F2FA1">
        <w:rPr>
          <w:rFonts w:ascii="Times New Roman" w:hAnsi="Times New Roman"/>
          <w:b/>
        </w:rPr>
        <w:t xml:space="preserve">. </w:t>
      </w:r>
      <w:proofErr w:type="spellStart"/>
      <w:r w:rsidRPr="007F2FA1">
        <w:rPr>
          <w:rFonts w:ascii="Times New Roman" w:hAnsi="Times New Roman"/>
          <w:b/>
        </w:rPr>
        <w:t>Πρωτ</w:t>
      </w:r>
      <w:proofErr w:type="spellEnd"/>
      <w:r w:rsidRPr="007F2FA1">
        <w:rPr>
          <w:rFonts w:ascii="Times New Roman" w:hAnsi="Times New Roman"/>
          <w:b/>
        </w:rPr>
        <w:t>. ………../…../…../20….</w:t>
      </w:r>
    </w:p>
    <w:p w14:paraId="5D8DDC0E" w14:textId="77777777" w:rsidR="00F90DE3" w:rsidRPr="007F2FA1" w:rsidRDefault="00F90DE3" w:rsidP="00A56126">
      <w:pPr>
        <w:jc w:val="right"/>
        <w:rPr>
          <w:rFonts w:ascii="Times New Roman" w:hAnsi="Times New Roman"/>
          <w:b/>
        </w:rPr>
      </w:pPr>
      <w:r w:rsidRPr="007F2FA1">
        <w:rPr>
          <w:rFonts w:ascii="Times New Roman" w:hAnsi="Times New Roman"/>
          <w:b/>
        </w:rPr>
        <w:t>Προς</w:t>
      </w:r>
      <w:r w:rsidR="00DD0378" w:rsidRPr="007F2FA1">
        <w:rPr>
          <w:rFonts w:ascii="Times New Roman" w:hAnsi="Times New Roman"/>
          <w:b/>
        </w:rPr>
        <w:t xml:space="preserve"> </w:t>
      </w:r>
      <w:r w:rsidRPr="007F2FA1">
        <w:rPr>
          <w:rFonts w:ascii="Times New Roman" w:hAnsi="Times New Roman"/>
          <w:b/>
        </w:rPr>
        <w:t xml:space="preserve">Γραμματεία Τμήματος </w:t>
      </w:r>
    </w:p>
    <w:p w14:paraId="263FFC13" w14:textId="77777777" w:rsidR="00DD0378" w:rsidRPr="007F2FA1" w:rsidRDefault="00F90DE3" w:rsidP="00A56126">
      <w:pPr>
        <w:jc w:val="right"/>
        <w:rPr>
          <w:rFonts w:ascii="Times New Roman" w:hAnsi="Times New Roman"/>
          <w:b/>
        </w:rPr>
      </w:pPr>
      <w:r w:rsidRPr="007F2FA1">
        <w:rPr>
          <w:rFonts w:ascii="Times New Roman" w:hAnsi="Times New Roman"/>
          <w:b/>
        </w:rPr>
        <w:t>………………………………….</w:t>
      </w:r>
    </w:p>
    <w:p w14:paraId="7FB62975" w14:textId="77777777" w:rsidR="00BE35EF" w:rsidRDefault="00BE35EF" w:rsidP="005654B1">
      <w:pPr>
        <w:pStyle w:val="1"/>
        <w:tabs>
          <w:tab w:val="clear" w:pos="9360"/>
        </w:tabs>
        <w:ind w:right="0"/>
        <w:rPr>
          <w:sz w:val="22"/>
          <w:szCs w:val="22"/>
        </w:rPr>
      </w:pPr>
    </w:p>
    <w:p w14:paraId="0A61756D" w14:textId="77777777" w:rsidR="00DD0378" w:rsidRDefault="00F90DE3" w:rsidP="005654B1">
      <w:pPr>
        <w:pStyle w:val="1"/>
        <w:tabs>
          <w:tab w:val="clear" w:pos="9360"/>
        </w:tabs>
        <w:ind w:right="0"/>
        <w:rPr>
          <w:sz w:val="22"/>
          <w:szCs w:val="22"/>
        </w:rPr>
      </w:pPr>
      <w:r w:rsidRPr="007F2FA1">
        <w:rPr>
          <w:sz w:val="22"/>
          <w:szCs w:val="22"/>
        </w:rPr>
        <w:t xml:space="preserve">Αίτηση </w:t>
      </w:r>
      <w:r w:rsidR="00BE35EF">
        <w:rPr>
          <w:sz w:val="22"/>
          <w:szCs w:val="22"/>
        </w:rPr>
        <w:t>Εκδήλωσης Ενδιαφέροντος γ</w:t>
      </w:r>
      <w:r w:rsidR="00BE35EF" w:rsidRPr="007F2FA1">
        <w:rPr>
          <w:sz w:val="22"/>
          <w:szCs w:val="22"/>
        </w:rPr>
        <w:t>ια</w:t>
      </w:r>
      <w:r w:rsidR="00BE35EF">
        <w:rPr>
          <w:sz w:val="22"/>
          <w:szCs w:val="22"/>
        </w:rPr>
        <w:t xml:space="preserve"> Έναρξη</w:t>
      </w:r>
      <w:r w:rsidR="00BE35EF" w:rsidRPr="007F2FA1">
        <w:rPr>
          <w:sz w:val="22"/>
          <w:szCs w:val="22"/>
        </w:rPr>
        <w:t xml:space="preserve"> </w:t>
      </w:r>
      <w:r w:rsidRPr="007F2FA1">
        <w:rPr>
          <w:sz w:val="22"/>
          <w:szCs w:val="22"/>
        </w:rPr>
        <w:t>Πρακτική</w:t>
      </w:r>
      <w:r w:rsidR="00BE35EF">
        <w:rPr>
          <w:sz w:val="22"/>
          <w:szCs w:val="22"/>
        </w:rPr>
        <w:t>ς</w:t>
      </w:r>
      <w:r w:rsidRPr="007F2FA1">
        <w:rPr>
          <w:sz w:val="22"/>
          <w:szCs w:val="22"/>
        </w:rPr>
        <w:t xml:space="preserve"> Άσκηση</w:t>
      </w:r>
      <w:r w:rsidR="00BE35EF">
        <w:rPr>
          <w:sz w:val="22"/>
          <w:szCs w:val="22"/>
        </w:rPr>
        <w:t>ς</w:t>
      </w:r>
    </w:p>
    <w:p w14:paraId="57E29D41" w14:textId="77777777" w:rsidR="00E3398B" w:rsidRDefault="00E3398B" w:rsidP="00E3398B">
      <w:pPr>
        <w:spacing w:after="0"/>
        <w:jc w:val="center"/>
        <w:rPr>
          <w:rFonts w:ascii="Times New Roman" w:hAnsi="Times New Roman"/>
          <w:i/>
          <w:sz w:val="20"/>
          <w:szCs w:val="20"/>
          <w:lang w:eastAsia="el-GR"/>
        </w:rPr>
      </w:pPr>
      <w:r>
        <w:rPr>
          <w:rFonts w:ascii="Times New Roman" w:hAnsi="Times New Roman"/>
          <w:i/>
          <w:sz w:val="20"/>
          <w:szCs w:val="20"/>
          <w:lang w:eastAsia="el-GR"/>
        </w:rPr>
        <w:t>(</w:t>
      </w:r>
      <w:r w:rsidRPr="00E3398B">
        <w:rPr>
          <w:rFonts w:ascii="Times New Roman" w:hAnsi="Times New Roman"/>
          <w:i/>
          <w:sz w:val="20"/>
          <w:szCs w:val="20"/>
          <w:lang w:eastAsia="el-GR"/>
        </w:rPr>
        <w:t xml:space="preserve">Η </w:t>
      </w:r>
      <w:r w:rsidR="00BE35EF">
        <w:rPr>
          <w:rFonts w:ascii="Times New Roman" w:hAnsi="Times New Roman"/>
          <w:i/>
          <w:sz w:val="20"/>
          <w:szCs w:val="20"/>
          <w:lang w:eastAsia="el-GR"/>
        </w:rPr>
        <w:t>αίτηση αφορά μόνο τους φοιτητές των Τμημάτων του ΕΛΜΕΠΑ, όχι του π. ΤΕΙ Κρήτης</w:t>
      </w:r>
      <w:r>
        <w:rPr>
          <w:rFonts w:ascii="Times New Roman" w:hAnsi="Times New Roman"/>
          <w:i/>
          <w:sz w:val="20"/>
          <w:szCs w:val="20"/>
          <w:lang w:eastAsia="el-GR"/>
        </w:rPr>
        <w:t>)</w:t>
      </w:r>
    </w:p>
    <w:p w14:paraId="2BB7AB78" w14:textId="77777777" w:rsidR="00BE35EF" w:rsidRPr="00E3398B" w:rsidRDefault="00BE35EF" w:rsidP="00E3398B">
      <w:pPr>
        <w:spacing w:after="0"/>
        <w:jc w:val="center"/>
        <w:rPr>
          <w:rFonts w:ascii="Times New Roman" w:hAnsi="Times New Roman"/>
          <w:i/>
          <w:sz w:val="20"/>
          <w:szCs w:val="20"/>
          <w:lang w:eastAsia="el-G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9"/>
        <w:gridCol w:w="1186"/>
        <w:gridCol w:w="1480"/>
        <w:gridCol w:w="2185"/>
      </w:tblGrid>
      <w:tr w:rsidR="00F90DE3" w:rsidRPr="00270ED0" w14:paraId="3A8C0BAC" w14:textId="77777777" w:rsidTr="00270ED0">
        <w:trPr>
          <w:jc w:val="center"/>
        </w:trPr>
        <w:tc>
          <w:tcPr>
            <w:tcW w:w="2591" w:type="pct"/>
          </w:tcPr>
          <w:p w14:paraId="4039E0CD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Επώνυμο:</w:t>
            </w:r>
          </w:p>
        </w:tc>
        <w:tc>
          <w:tcPr>
            <w:tcW w:w="2409" w:type="pct"/>
            <w:gridSpan w:val="3"/>
          </w:tcPr>
          <w:p w14:paraId="0771F9E2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Όνομα:</w:t>
            </w:r>
          </w:p>
        </w:tc>
      </w:tr>
      <w:tr w:rsidR="00F90DE3" w:rsidRPr="00270ED0" w14:paraId="1C4E4A48" w14:textId="77777777" w:rsidTr="00270ED0">
        <w:trPr>
          <w:jc w:val="center"/>
        </w:trPr>
        <w:tc>
          <w:tcPr>
            <w:tcW w:w="2591" w:type="pct"/>
          </w:tcPr>
          <w:p w14:paraId="29A8A4A5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Όνομα Πατρός:</w:t>
            </w:r>
          </w:p>
        </w:tc>
        <w:tc>
          <w:tcPr>
            <w:tcW w:w="2409" w:type="pct"/>
            <w:gridSpan w:val="3"/>
          </w:tcPr>
          <w:p w14:paraId="45C11BA4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Όνομα Μητρός:</w:t>
            </w:r>
          </w:p>
        </w:tc>
      </w:tr>
      <w:tr w:rsidR="00F90DE3" w:rsidRPr="00270ED0" w14:paraId="353EF735" w14:textId="77777777" w:rsidTr="00270ED0">
        <w:trPr>
          <w:jc w:val="center"/>
        </w:trPr>
        <w:tc>
          <w:tcPr>
            <w:tcW w:w="2591" w:type="pct"/>
          </w:tcPr>
          <w:p w14:paraId="02846E9F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Α.Μ. Τμήματος:</w:t>
            </w:r>
          </w:p>
        </w:tc>
        <w:tc>
          <w:tcPr>
            <w:tcW w:w="2409" w:type="pct"/>
            <w:gridSpan w:val="3"/>
          </w:tcPr>
          <w:p w14:paraId="2D9481A9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Εξάμηνο φοίτησης:</w:t>
            </w:r>
          </w:p>
        </w:tc>
      </w:tr>
      <w:tr w:rsidR="009E0FE9" w:rsidRPr="00270ED0" w14:paraId="173B4A0E" w14:textId="77777777" w:rsidTr="00270ED0">
        <w:trPr>
          <w:jc w:val="center"/>
        </w:trPr>
        <w:tc>
          <w:tcPr>
            <w:tcW w:w="5000" w:type="pct"/>
            <w:gridSpan w:val="4"/>
          </w:tcPr>
          <w:p w14:paraId="4B9E6952" w14:textId="77777777" w:rsidR="009E0FE9" w:rsidRPr="00270ED0" w:rsidRDefault="009E0FE9" w:rsidP="00270ED0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0ED0">
              <w:rPr>
                <w:rFonts w:ascii="Times New Roman" w:hAnsi="Times New Roman"/>
              </w:rPr>
              <w:t>Δωδεκαψήφιος</w:t>
            </w:r>
            <w:proofErr w:type="spellEnd"/>
            <w:r w:rsidRPr="00270ED0">
              <w:rPr>
                <w:rFonts w:ascii="Times New Roman" w:hAnsi="Times New Roman"/>
              </w:rPr>
              <w:t xml:space="preserve"> κωδικός ακαδημαϊκής ταυτότητας:</w:t>
            </w:r>
          </w:p>
        </w:tc>
      </w:tr>
      <w:tr w:rsidR="00F90DE3" w:rsidRPr="00270ED0" w14:paraId="42706299" w14:textId="77777777" w:rsidTr="00270ED0">
        <w:trPr>
          <w:jc w:val="center"/>
        </w:trPr>
        <w:tc>
          <w:tcPr>
            <w:tcW w:w="2591" w:type="pct"/>
          </w:tcPr>
          <w:p w14:paraId="5894B7B4" w14:textId="77777777" w:rsidR="00F90DE3" w:rsidRPr="00270ED0" w:rsidRDefault="00A56126" w:rsidP="00270ED0">
            <w:pPr>
              <w:tabs>
                <w:tab w:val="left" w:pos="3930"/>
              </w:tabs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0ED0">
              <w:rPr>
                <w:rFonts w:ascii="Times New Roman" w:hAnsi="Times New Roman"/>
              </w:rPr>
              <w:t>Ημερ</w:t>
            </w:r>
            <w:proofErr w:type="spellEnd"/>
            <w:r w:rsidRPr="00270ED0">
              <w:rPr>
                <w:rFonts w:ascii="Times New Roman" w:hAnsi="Times New Roman"/>
              </w:rPr>
              <w:t>.</w:t>
            </w:r>
            <w:r w:rsidR="00F90DE3" w:rsidRPr="00270ED0">
              <w:rPr>
                <w:rFonts w:ascii="Times New Roman" w:hAnsi="Times New Roman"/>
              </w:rPr>
              <w:t xml:space="preserve"> γέννησης:</w:t>
            </w:r>
            <w:r w:rsidRPr="00270ED0">
              <w:rPr>
                <w:rFonts w:ascii="Times New Roman" w:hAnsi="Times New Roman"/>
              </w:rPr>
              <w:t xml:space="preserve"> ……/……/……..</w:t>
            </w:r>
            <w:r w:rsidR="00306AE1" w:rsidRPr="00270ED0">
              <w:rPr>
                <w:rFonts w:ascii="Times New Roman" w:hAnsi="Times New Roman"/>
              </w:rPr>
              <w:tab/>
            </w:r>
          </w:p>
        </w:tc>
        <w:tc>
          <w:tcPr>
            <w:tcW w:w="2409" w:type="pct"/>
            <w:gridSpan w:val="3"/>
          </w:tcPr>
          <w:p w14:paraId="5C584C35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 xml:space="preserve">Αρ. Ταυτότητας: </w:t>
            </w:r>
          </w:p>
        </w:tc>
      </w:tr>
      <w:tr w:rsidR="00F90DE3" w:rsidRPr="00270ED0" w14:paraId="45CF32FA" w14:textId="77777777" w:rsidTr="00270ED0">
        <w:trPr>
          <w:jc w:val="center"/>
        </w:trPr>
        <w:tc>
          <w:tcPr>
            <w:tcW w:w="2591" w:type="pct"/>
          </w:tcPr>
          <w:p w14:paraId="6C835D26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ΑΦΜ:</w:t>
            </w:r>
          </w:p>
        </w:tc>
        <w:tc>
          <w:tcPr>
            <w:tcW w:w="2409" w:type="pct"/>
            <w:gridSpan w:val="3"/>
          </w:tcPr>
          <w:p w14:paraId="06996548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ΔΟΥ:</w:t>
            </w:r>
          </w:p>
        </w:tc>
      </w:tr>
      <w:tr w:rsidR="00F90DE3" w:rsidRPr="00270ED0" w14:paraId="5677E086" w14:textId="77777777" w:rsidTr="00270ED0">
        <w:trPr>
          <w:jc w:val="center"/>
        </w:trPr>
        <w:tc>
          <w:tcPr>
            <w:tcW w:w="2591" w:type="pct"/>
          </w:tcPr>
          <w:p w14:paraId="38E38706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ΑΜΚΑ:</w:t>
            </w:r>
          </w:p>
        </w:tc>
        <w:tc>
          <w:tcPr>
            <w:tcW w:w="2409" w:type="pct"/>
            <w:gridSpan w:val="3"/>
          </w:tcPr>
          <w:p w14:paraId="0BBFC1BB" w14:textId="77777777"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ΑΜ</w:t>
            </w:r>
            <w:r w:rsidR="00080B95" w:rsidRPr="00270ED0">
              <w:rPr>
                <w:rFonts w:ascii="Times New Roman" w:hAnsi="Times New Roman"/>
              </w:rPr>
              <w:t xml:space="preserve"> ΙΚΑ</w:t>
            </w:r>
            <w:r w:rsidRPr="00270ED0">
              <w:rPr>
                <w:rFonts w:ascii="Times New Roman" w:hAnsi="Times New Roman"/>
              </w:rPr>
              <w:t>:</w:t>
            </w:r>
          </w:p>
        </w:tc>
      </w:tr>
      <w:tr w:rsidR="00D71B1C" w:rsidRPr="00270ED0" w14:paraId="7E0DD894" w14:textId="77777777" w:rsidTr="00270ED0">
        <w:trPr>
          <w:trHeight w:val="518"/>
          <w:jc w:val="center"/>
        </w:trPr>
        <w:tc>
          <w:tcPr>
            <w:tcW w:w="2591" w:type="pct"/>
          </w:tcPr>
          <w:p w14:paraId="4FED5A5B" w14:textId="77777777"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  <w:u w:val="single"/>
              </w:rPr>
              <w:t>Δ/</w:t>
            </w:r>
            <w:proofErr w:type="spellStart"/>
            <w:r w:rsidRPr="00270ED0">
              <w:rPr>
                <w:rFonts w:ascii="Times New Roman" w:hAnsi="Times New Roman"/>
                <w:u w:val="single"/>
              </w:rPr>
              <w:t>νση</w:t>
            </w:r>
            <w:proofErr w:type="spellEnd"/>
            <w:r w:rsidRPr="00270ED0">
              <w:rPr>
                <w:rFonts w:ascii="Times New Roman" w:hAnsi="Times New Roman"/>
                <w:u w:val="single"/>
              </w:rPr>
              <w:t xml:space="preserve"> κατοικίας:</w:t>
            </w:r>
            <w:r w:rsidRPr="00270ED0">
              <w:rPr>
                <w:rFonts w:ascii="Times New Roman" w:hAnsi="Times New Roman"/>
              </w:rPr>
              <w:t xml:space="preserve"> Οδός:</w:t>
            </w:r>
          </w:p>
        </w:tc>
        <w:tc>
          <w:tcPr>
            <w:tcW w:w="589" w:type="pct"/>
          </w:tcPr>
          <w:p w14:paraId="5FB0418E" w14:textId="77777777"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Αρ.:</w:t>
            </w:r>
          </w:p>
        </w:tc>
        <w:tc>
          <w:tcPr>
            <w:tcW w:w="735" w:type="pct"/>
          </w:tcPr>
          <w:p w14:paraId="07CFBF07" w14:textId="77777777"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Τ.Κ.:</w:t>
            </w:r>
          </w:p>
        </w:tc>
        <w:tc>
          <w:tcPr>
            <w:tcW w:w="1085" w:type="pct"/>
          </w:tcPr>
          <w:p w14:paraId="47E02C3C" w14:textId="77777777"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Πόλη:</w:t>
            </w:r>
          </w:p>
        </w:tc>
      </w:tr>
      <w:tr w:rsidR="007F2FA1" w:rsidRPr="00270ED0" w14:paraId="06CF633F" w14:textId="77777777" w:rsidTr="00270ED0">
        <w:trPr>
          <w:jc w:val="center"/>
        </w:trPr>
        <w:tc>
          <w:tcPr>
            <w:tcW w:w="2591" w:type="pct"/>
          </w:tcPr>
          <w:p w14:paraId="743A9D59" w14:textId="77777777" w:rsidR="007F2FA1" w:rsidRPr="00270ED0" w:rsidRDefault="007F2FA1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Νομός:</w:t>
            </w:r>
          </w:p>
        </w:tc>
        <w:tc>
          <w:tcPr>
            <w:tcW w:w="2409" w:type="pct"/>
            <w:gridSpan w:val="3"/>
          </w:tcPr>
          <w:p w14:paraId="07B35BA4" w14:textId="77777777" w:rsidR="007F2FA1" w:rsidRPr="00270ED0" w:rsidRDefault="001F3A7A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 xml:space="preserve">Κινητό </w:t>
            </w:r>
            <w:proofErr w:type="spellStart"/>
            <w:r w:rsidRPr="00270ED0">
              <w:rPr>
                <w:rFonts w:ascii="Times New Roman" w:hAnsi="Times New Roman"/>
              </w:rPr>
              <w:t>τηλ</w:t>
            </w:r>
            <w:proofErr w:type="spellEnd"/>
            <w:r w:rsidRPr="00270ED0">
              <w:rPr>
                <w:rFonts w:ascii="Times New Roman" w:hAnsi="Times New Roman"/>
              </w:rPr>
              <w:t>.:</w:t>
            </w:r>
          </w:p>
        </w:tc>
      </w:tr>
      <w:tr w:rsidR="00F90DE3" w:rsidRPr="00270ED0" w14:paraId="4D75FD8F" w14:textId="77777777" w:rsidTr="00270ED0">
        <w:trPr>
          <w:trHeight w:val="510"/>
          <w:jc w:val="center"/>
        </w:trPr>
        <w:tc>
          <w:tcPr>
            <w:tcW w:w="2591" w:type="pct"/>
          </w:tcPr>
          <w:p w14:paraId="5D1F11FF" w14:textId="77777777" w:rsidR="00F90DE3" w:rsidRPr="00270ED0" w:rsidRDefault="001F3A7A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Email:</w:t>
            </w:r>
          </w:p>
        </w:tc>
        <w:tc>
          <w:tcPr>
            <w:tcW w:w="2409" w:type="pct"/>
            <w:gridSpan w:val="3"/>
          </w:tcPr>
          <w:p w14:paraId="0C0240A0" w14:textId="77777777" w:rsidR="00F90DE3" w:rsidRPr="00270ED0" w:rsidRDefault="00E64A1D" w:rsidP="00270ED0">
            <w:pPr>
              <w:spacing w:after="0" w:line="24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eastAsia="Times New Roman" w:hAnsi="Times New Roman"/>
                <w:sz w:val="44"/>
                <w:lang w:eastAsia="el-GR"/>
              </w:rPr>
              <w:t>□</w:t>
            </w:r>
            <w:r w:rsidRPr="00270ED0">
              <w:rPr>
                <w:rFonts w:ascii="Times New Roman" w:eastAsia="Times New Roman" w:hAnsi="Times New Roman"/>
                <w:sz w:val="48"/>
                <w:lang w:eastAsia="el-GR"/>
              </w:rPr>
              <w:t xml:space="preserve"> </w:t>
            </w:r>
            <w:r w:rsidR="001F3A7A" w:rsidRPr="00270ED0">
              <w:rPr>
                <w:rFonts w:ascii="Times New Roman" w:hAnsi="Times New Roman"/>
              </w:rPr>
              <w:t xml:space="preserve">ΑΜΕΑ  </w:t>
            </w:r>
          </w:p>
        </w:tc>
      </w:tr>
    </w:tbl>
    <w:p w14:paraId="428D4312" w14:textId="58A34225" w:rsidR="007F2FA1" w:rsidRDefault="00F90DE3" w:rsidP="00635477">
      <w:pPr>
        <w:spacing w:before="120" w:line="360" w:lineRule="auto"/>
        <w:ind w:right="159"/>
        <w:jc w:val="both"/>
        <w:rPr>
          <w:rFonts w:ascii="Times New Roman" w:hAnsi="Times New Roman"/>
          <w:b/>
        </w:rPr>
      </w:pPr>
      <w:r w:rsidRPr="002131D3">
        <w:rPr>
          <w:rFonts w:ascii="Times New Roman" w:hAnsi="Times New Roman"/>
          <w:b/>
        </w:rPr>
        <w:t xml:space="preserve">Σας γνωρίζω ότι επιθυμώ να πραγματοποιήσω την Πρακτική μου Άσκηση </w:t>
      </w:r>
      <w:r w:rsidR="00635477">
        <w:rPr>
          <w:rFonts w:ascii="Times New Roman" w:hAnsi="Times New Roman"/>
          <w:b/>
        </w:rPr>
        <w:t>κατά το εαρινό εξάμηνο 202</w:t>
      </w:r>
      <w:r w:rsidR="003A6244" w:rsidRPr="003A6244">
        <w:rPr>
          <w:rFonts w:ascii="Times New Roman" w:hAnsi="Times New Roman"/>
          <w:b/>
        </w:rPr>
        <w:t>_</w:t>
      </w:r>
      <w:r w:rsidR="00635477">
        <w:rPr>
          <w:rFonts w:ascii="Times New Roman" w:hAnsi="Times New Roman"/>
          <w:b/>
        </w:rPr>
        <w:t>-202</w:t>
      </w:r>
      <w:r w:rsidR="003A6244">
        <w:rPr>
          <w:rFonts w:ascii="Times New Roman" w:hAnsi="Times New Roman"/>
          <w:b/>
          <w:lang w:val="en-US"/>
        </w:rPr>
        <w:t>_</w:t>
      </w:r>
      <w:r w:rsidR="00635477">
        <w:rPr>
          <w:rFonts w:ascii="Times New Roman" w:hAnsi="Times New Roman"/>
          <w:b/>
        </w:rPr>
        <w:t xml:space="preserve"> </w:t>
      </w:r>
      <w:r w:rsidR="00A56126" w:rsidRPr="002131D3">
        <w:rPr>
          <w:rFonts w:ascii="Times New Roman" w:hAnsi="Times New Roman"/>
          <w:b/>
        </w:rPr>
        <w:t>μ</w:t>
      </w:r>
      <w:r w:rsidRPr="002131D3">
        <w:rPr>
          <w:rFonts w:ascii="Times New Roman" w:hAnsi="Times New Roman"/>
          <w:b/>
        </w:rPr>
        <w:t>ε επιθυμητή ημερομηνία έναρξης</w:t>
      </w:r>
      <w:r w:rsidR="00A56126" w:rsidRPr="002131D3">
        <w:rPr>
          <w:rFonts w:ascii="Times New Roman" w:hAnsi="Times New Roman"/>
          <w:b/>
        </w:rPr>
        <w:t xml:space="preserve"> ……./…../…………</w:t>
      </w:r>
      <w:r w:rsidR="005654B1" w:rsidRPr="00635477">
        <w:rPr>
          <w:rFonts w:ascii="Times New Roman" w:hAnsi="Times New Roman"/>
          <w:b/>
        </w:rPr>
        <w:t xml:space="preserve"> .</w:t>
      </w:r>
    </w:p>
    <w:p w14:paraId="4052E780" w14:textId="77777777" w:rsidR="00723FEC" w:rsidRDefault="00723FEC" w:rsidP="00723FEC">
      <w:pPr>
        <w:spacing w:before="120" w:line="360" w:lineRule="auto"/>
        <w:ind w:right="159"/>
        <w:jc w:val="both"/>
        <w:rPr>
          <w:rFonts w:ascii="Times New Roman" w:hAnsi="Times New Roman"/>
          <w:b/>
        </w:rPr>
      </w:pPr>
      <w:r w:rsidRPr="00723FEC">
        <w:rPr>
          <w:rFonts w:ascii="Times New Roman" w:hAnsi="Times New Roman"/>
          <w:b/>
        </w:rPr>
        <w:t xml:space="preserve">Γνωρίζω ότι </w:t>
      </w:r>
      <w:r w:rsidR="003C24C6">
        <w:rPr>
          <w:rFonts w:ascii="Times New Roman" w:hAnsi="Times New Roman"/>
          <w:b/>
        </w:rPr>
        <w:t xml:space="preserve">κατά την κατάθεση των δικαιολογητικών μου </w:t>
      </w:r>
      <w:r w:rsidRPr="00723FEC">
        <w:rPr>
          <w:rFonts w:ascii="Times New Roman" w:hAnsi="Times New Roman"/>
          <w:b/>
        </w:rPr>
        <w:t>για έναρξη πρακτικής θα πρέπει να πληρώ τις προϋποθέσεις πρακτικής άσκησης, σύμφωνα με το Πρόγραμμα Σπουδών του Τμήματός μου.</w:t>
      </w:r>
    </w:p>
    <w:p w14:paraId="4787EACC" w14:textId="77777777" w:rsidR="00723FEC" w:rsidRDefault="00723FEC" w:rsidP="00635477">
      <w:pPr>
        <w:spacing w:before="120" w:line="360" w:lineRule="auto"/>
        <w:ind w:right="159"/>
        <w:jc w:val="both"/>
        <w:rPr>
          <w:rFonts w:ascii="Times New Roman" w:hAnsi="Times New Roman"/>
          <w:b/>
        </w:rPr>
      </w:pPr>
    </w:p>
    <w:p w14:paraId="44477105" w14:textId="77777777" w:rsidR="00866C2C" w:rsidRPr="003C24C6" w:rsidRDefault="00723FEC" w:rsidP="00723FEC">
      <w:pPr>
        <w:spacing w:before="120" w:line="360" w:lineRule="auto"/>
        <w:ind w:right="159"/>
        <w:jc w:val="both"/>
        <w:rPr>
          <w:rFonts w:ascii="Arial" w:eastAsia="Times New Roman" w:hAnsi="Arial" w:cs="Arial"/>
          <w:sz w:val="20"/>
          <w:szCs w:val="24"/>
          <w:lang w:eastAsia="el-GR"/>
        </w:rPr>
      </w:pPr>
      <w:r w:rsidRPr="00723FEC">
        <w:rPr>
          <w:rFonts w:ascii="Times New Roman" w:hAnsi="Times New Roman"/>
          <w:b/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3FA11AA" wp14:editId="2B845537">
                <wp:simplePos x="0" y="0"/>
                <wp:positionH relativeFrom="column">
                  <wp:posOffset>4113530</wp:posOffset>
                </wp:positionH>
                <wp:positionV relativeFrom="paragraph">
                  <wp:posOffset>590550</wp:posOffset>
                </wp:positionV>
                <wp:extent cx="2124075" cy="1171575"/>
                <wp:effectExtent l="0" t="0" r="9525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8049A" w14:textId="77777777" w:rsidR="00E64A1D" w:rsidRPr="00E64A1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Ημερομηνία:      ……</w:t>
                            </w:r>
                            <w:r w:rsidR="00A66988" w:rsidRPr="00866C2C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/</w:t>
                            </w: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…</w:t>
                            </w:r>
                            <w:r w:rsidR="00A66988" w:rsidRPr="00866C2C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../</w:t>
                            </w:r>
                            <w:r w:rsidR="00021183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…</w:t>
                            </w: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…</w:t>
                            </w:r>
                          </w:p>
                          <w:p w14:paraId="5B055605" w14:textId="77777777" w:rsidR="00E64A1D" w:rsidRPr="00E64A1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14:paraId="76C1E1FE" w14:textId="77777777" w:rsidR="00E64A1D" w:rsidRPr="00E64A1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Ο – Η Δηλ.</w:t>
                            </w:r>
                          </w:p>
                          <w:p w14:paraId="0707C7DC" w14:textId="77777777" w:rsidR="00E64A1D" w:rsidRDefault="00E64A1D" w:rsidP="00723FE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14:paraId="508AFCB1" w14:textId="77777777" w:rsidR="00BF170D" w:rsidRDefault="00BF170D" w:rsidP="00723FE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14:paraId="7F0CEDDC" w14:textId="77777777" w:rsidR="00BF170D" w:rsidRPr="00E64A1D" w:rsidRDefault="00BF170D" w:rsidP="00723FE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14:paraId="2E0E0FC7" w14:textId="77777777" w:rsidR="00E64A1D" w:rsidRPr="00BF170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(Υπογραφή)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A11A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23.9pt;margin-top:46.5pt;width:167.25pt;height:9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">
                <v:textbox>
                  <w:txbxContent>
                    <w:p w14:paraId="37E8049A" w14:textId="77777777" w:rsidR="00E64A1D" w:rsidRPr="00E64A1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Ημερομηνία:      ……</w:t>
                      </w:r>
                      <w:r w:rsidR="00A66988" w:rsidRPr="00866C2C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/</w:t>
                      </w: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…</w:t>
                      </w:r>
                      <w:r w:rsidR="00A66988" w:rsidRPr="00866C2C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../</w:t>
                      </w:r>
                      <w:r w:rsidR="00021183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…</w:t>
                      </w: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…</w:t>
                      </w:r>
                    </w:p>
                    <w:p w14:paraId="5B055605" w14:textId="77777777" w:rsidR="00E64A1D" w:rsidRPr="00E64A1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14:paraId="76C1E1FE" w14:textId="77777777" w:rsidR="00E64A1D" w:rsidRPr="00E64A1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Ο – Η Δηλ.</w:t>
                      </w:r>
                    </w:p>
                    <w:p w14:paraId="0707C7DC" w14:textId="77777777" w:rsidR="00E64A1D" w:rsidRDefault="00E64A1D" w:rsidP="00723FE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14:paraId="508AFCB1" w14:textId="77777777" w:rsidR="00BF170D" w:rsidRDefault="00BF170D" w:rsidP="00723FE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14:paraId="7F0CEDDC" w14:textId="77777777" w:rsidR="00BF170D" w:rsidRPr="00E64A1D" w:rsidRDefault="00BF170D" w:rsidP="00723FE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14:paraId="2E0E0FC7" w14:textId="77777777" w:rsidR="00E64A1D" w:rsidRPr="00BF170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(Υπογραφή)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C2C" w:rsidRPr="00866C2C">
        <w:rPr>
          <w:rFonts w:ascii="Arial" w:eastAsia="Times New Roman" w:hAnsi="Arial" w:cs="Arial"/>
          <w:sz w:val="18"/>
          <w:szCs w:val="24"/>
          <w:lang w:eastAsia="el-GR"/>
        </w:rPr>
        <w:t xml:space="preserve"> </w:t>
      </w:r>
    </w:p>
    <w:sectPr w:rsidR="00866C2C" w:rsidRPr="003C24C6" w:rsidSect="00723FEC">
      <w:footerReference w:type="default" r:id="rId9"/>
      <w:footerReference w:type="first" r:id="rId10"/>
      <w:pgSz w:w="11906" w:h="16838"/>
      <w:pgMar w:top="851" w:right="926" w:bottom="567" w:left="900" w:header="432" w:footer="23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3772A" w14:textId="77777777" w:rsidR="003F2DF1" w:rsidRDefault="003F2DF1" w:rsidP="00DD0378">
      <w:pPr>
        <w:spacing w:after="0" w:line="240" w:lineRule="auto"/>
      </w:pPr>
      <w:r>
        <w:separator/>
      </w:r>
    </w:p>
  </w:endnote>
  <w:endnote w:type="continuationSeparator" w:id="0">
    <w:p w14:paraId="5435CD44" w14:textId="77777777" w:rsidR="003F2DF1" w:rsidRDefault="003F2DF1" w:rsidP="00DD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20056" w14:textId="77777777" w:rsidR="00DD0378" w:rsidRDefault="00DD0378" w:rsidP="00DD0378">
    <w:pPr>
      <w:spacing w:after="0"/>
      <w:ind w:left="-567"/>
      <w:rPr>
        <w:rFonts w:ascii="Verdana" w:hAnsi="Verdana"/>
        <w:i/>
        <w:sz w:val="18"/>
        <w:szCs w:val="18"/>
      </w:rPr>
    </w:pPr>
  </w:p>
  <w:p w14:paraId="3EF388B5" w14:textId="77777777" w:rsidR="0070472E" w:rsidRPr="00DD0378" w:rsidRDefault="0070472E" w:rsidP="0070472E">
    <w:pPr>
      <w:tabs>
        <w:tab w:val="center" w:pos="4153"/>
        <w:tab w:val="right" w:pos="8306"/>
      </w:tabs>
      <w:ind w:right="-720"/>
      <w:jc w:val="center"/>
      <w:rPr>
        <w:i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46D41" w14:textId="77777777" w:rsidR="00723FEC" w:rsidRDefault="00723FEC" w:rsidP="00866C2C">
    <w:pPr>
      <w:pStyle w:val="a5"/>
      <w:jc w:val="center"/>
    </w:pPr>
  </w:p>
  <w:p w14:paraId="5150237D" w14:textId="77777777" w:rsidR="00723FEC" w:rsidRDefault="00723FEC" w:rsidP="00866C2C">
    <w:pPr>
      <w:pStyle w:val="a5"/>
      <w:jc w:val="center"/>
    </w:pPr>
  </w:p>
  <w:p w14:paraId="0A6E5A30" w14:textId="77777777" w:rsidR="00723FEC" w:rsidRDefault="00723FEC" w:rsidP="00866C2C">
    <w:pPr>
      <w:pStyle w:val="a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34428EE" wp14:editId="58E2F72B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18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19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29078" id="Ομάδα 8" o:spid="_x0000_s1026" style="position:absolute;margin-left:47.25pt;margin-top:750pt;width:504.75pt;height:84.75pt;z-index:-251651072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N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HQAAAABSZ2h0bG9u&#10;ZwAAA18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ClAAAAAQAAAKAAAAA1AAAB4AAAY2AAABCJABgAAf/Y/+AAEEpGSUYAAQIAAEgASAAA&#10;/+0ADEFkb2JlX0NNAAH/7gAOQWRvYmUAZIAAAAAB/9sAhAAMCAgICQgMCQkMEQsKCxEVDwwMDxUY&#10;ExMVExMYEQwMDAwMDBEMDAwMDAwMDAwMDAwMDAwMDAwMDAwMDAwMDAwMAQ0LCw0ODRAODhAUDg4O&#10;FBQODg4OFBEMDAwMDBERDAwMDAwMEQwMDAwMDAwMDAwMDAwMDAwMDAwMDAwMDAwMDAz/wAARCAA1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EwLjAxIiBwaG90b3Nob3A6&#10;Q29sb3JNb2RlPSIxIiBwaG90b3Nob3A6SUNDUHJvZmlsZT0iRG90IEdhaW4gMTUl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RTNC&#10;NEEzNUE5MzI5REEwQTQ2NjZDQzRDRjcyOEFFQTkiIGV4aWY6UGl4ZWxYRGltZW5zaW9uPSI4NjMi&#10;IGV4aWY6UGl4ZWxZRGltZW5zaW9uPSIyODUiIGV4aWY6Q29sb3JTcGFjZT0iNjU1MzU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MDU4MDExNzQwNzIwNjgxMTg3MUZCRUE1RkE0MTg0NTIiIHN0RXZ0&#10;OndoZW49IjIwMTUtMDctMjRUMTE6MTk6NTkrMDM6MDAiIHN0RXZ0OnNvZnR3YXJlQWdlbnQ9IkFk&#10;b2JlIFBob3Rvc2hvcCBDUzQgTWFjaW50b3No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0Ljk5OTk5OCIgeG1wRzptYWdlbnRhPSIxMDAuMDAwMDAwIiB4bXBHOnllbGxvdz0iOTAuMDAw&#10;MDAwIiB4bXBHOmJsYWNrPSIxMC4wMDAwMDI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iIgeG1wRzp5ZWxs&#10;b3c9IjQ1LjAwMDAwMCIgeG1wRzpibGFjaz0iMC4wMDAwMDAiLz4gPHJkZjpsaSB4bXBHOnN3YXRj&#10;aE5hbWU9IkM9NzAgTT0xNSBZPTAgSz0wIiB4bXBHOm1vZGU9IkNNWUsiIHhtcEc6dHlwZT0iUFJP&#10;Q0VTUyIgeG1wRzpjeWFuPSI3MC4wMDAwMDAiIHhtcEc6bWFnZW50YT0iMTQuOTk5OTk4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x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NCIgeG1wRzptYWdlbnRhPSIxMDAuMDAwMDAwIiB4bXBHOnllbGxvdz0iMzUuMDAw&#10;MDA0IiB4bXBHOmJsYWNrPSIxMC4wMDAwMDIiLz4gPHJkZjpsaSB4bXBHOnN3YXRjaE5hbWU9IkM9&#10;MTAgTT0xMDAgWT01MCBLPTAiIHhtcEc6bW9kZT0iQ01ZSyIgeG1wRzp0eXBlPSJQUk9DRVNTIiB4&#10;bXBHOmN5YW49IjEwLjAwMDAwMi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iAAAAAFJnaHRsb25n&#10;AAABY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LgAAAABAAAAoAAAAKAAAAHgAAEsAAAAFJwAGAAB/9j/4AAQSkZJRgABAgAASABIAAD/&#10;7QAMQWRvYmVfQ00AAf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MzM0N0Y2NTA4NEI1NDdFNTNGNDJCNTI5NzRFNEMxQzciIGV4aWY6UGl4ZWxY&#10;RGltZW5zaW9uPSIzNTQiIGV4aWY6UGl4ZWxZRGltZW5zaW9uPSIzNTQ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ZZWxsb3cgQyIgeG1w&#10;Rzp0eXBlPSJTUE9UIiB4bXBHOnRpbnQ9IjEwMC4wMDAwMDAiIHhtcEc6bW9kZT0iQ01ZSyIgeG1w&#10;RzpjeWFuPSIwLjAwMDAwMCIgeG1wRzptYWdlbnRhPSIwLjAwMDAwMCIgeG1wRzp5ZWxsb3c9IjEw&#10;MC4wMDAwMDAiIHhtcEc6YmxhY2s9Ij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yIiB4bXBHOnll&#10;bGxvdz0iOTUuMDAwMDAwIiB4bXBHOmJsYWNrPSIwLjAwMDAwMCIvPiA8cmRmOmxpIHhtcEc6c3dh&#10;dGNoTmFtZT0iQz04NSBNPTEwIFk9MTAwIEs9MCIgeG1wRzptb2RlPSJDTVlLIiB4bXBHOnR5cGU9&#10;IlBST0NFU1MiIHhtcEc6Y3lhbj0iODUuMDAwMDAwIiB4bXBHOm1hZ2VudGE9IjEwLjAwMDAwMi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0IiB4bXBHOm1hZ2VudGE9&#10;IjkwLjAwMDAwMCIgeG1wRzp5ZWxsb3c9IjAuMDAzMDk5IiB4bXBHOmJsYWNrPSIwLjAwMzA5OS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iAAAAAFJnaHRsb25nAAAB&#10;Y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UkAAAABAAAAoAAAAKAAAAHgAAEsAAAAES0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GYWxzZSIgeG1wVFBnOk5QYWdlcz0iMSIgcGRm&#10;OlByb2R1Y2VyPSJBZG9iZSBQREYgbGlicmFyeSAxMC4wMSIgcGhvdG9zaG9wOkNvbG9yTW9kZT0i&#10;MSIgcGhvdG9zaG9wOklDQ1Byb2ZpbGU9IkRvdCBHYWluIDE1JS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NEQzBBREYzQkQ4MDdF&#10;QzhGODI5MkJGQkVGNTcxNUY4IiBleGlmOlBpeGVsWERpbWVuc2lvbj0iMzU0IiBleGlmOlBpeGVs&#10;WURpbWVuc2lvbj0iMzU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C45OTk5OTgiIHhtcEc6bWFnZW50YT0iMTAwLjAwMDAw&#10;MCIgeG1wRzp5ZWxsb3c9IjkwLjAwMDAwMCIgeG1wRzpibGFjaz0iMTAuMDAwMDAy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yIiB4bXBHOnll&#10;bGxvdz0iMTAwLjAwMDAwMCIgeG1wRzpibGFjaz0iMTAuMDAwMDAyIi8+IDxyZGY6bGkgeG1wRzpz&#10;d2F0Y2hOYW1lPSJDPTkwIE09MzAgWT05NSBLPTMwIiB4bXBHOm1vZGU9IkNNWUsiIHhtcEc6dHlw&#10;ZT0iUFJPQ0VTUyIgeG1wRzpjeWFuPSI5MC4wMDAwMDAiIHhtcEc6bWFnZW50YT0iMzAuMDAwMDAy&#10;IiB4bXBHOnllbGxvdz0iOTUuMDAwMDAwIiB4bXBHOmJsYWNrPSIzMC4wMDAwMDI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IiIHhtcEc6eWVsbG93PSI0NS4wMDAwMDAiIHhtcEc6YmxhY2s9IjAuMDAwMDAw&#10;Ii8+IDxyZGY6bGkgeG1wRzpzd2F0Y2hOYW1lPSJDPTcwIE09MTUgWT0wIEs9MCIgeG1wRzptb2Rl&#10;PSJDTVlLIiB4bXBHOnR5cGU9IlBST0NFU1MiIHhtcEc6Y3lhbj0iNzAuMDAwMDAwIiB4bXBHOm1h&#10;Z2VudGE9IjE0Ljk5OTk5O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S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QiIHhtcEc6bWFnZW50YT0iMTAwLjAwMDAw&#10;MCIgeG1wRzp5ZWxsb3c9IjM1LjAwMDAwNCIgeG1wRzpibGFjaz0iMTAuMDAwMDAyIi8+IDxyZGY6&#10;bGkgeG1wRzpzd2F0Y2hOYW1lPSJDPTEwIE09MTAwIFk9NTAgSz0wIiB4bXBHOm1vZGU9IkNNWUsi&#10;IHhtcEc6dHlwZT0iUFJPQ0VTUyIgeG1wRzpjeWFuPSIxMC4wMDAwMDI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">
                <v:imagedata r:id="rId6" o:title="Ε.Π._B_W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6311C1E" wp14:editId="75106929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14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15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78A59" id="Ομάδα 8" o:spid="_x0000_s1026" style="position:absolute;margin-left:47.25pt;margin-top:750pt;width:504.75pt;height:84.75pt;z-index:-251653120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HQAAAABSZ2h0bG9uZwAA&#10;A1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ClAAAAAQAAAKAAAAA1AAAB4AAAY2AAABCJABgAAf/Y/+AAEEpGSUYAAQIAAEgASAAA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0&#10;Ljk5OTk5OCIgeG1wRzptYWdlbnRhPSIxMDAuMDAwMDAwIiB4bXBHOnllbGxvdz0iOTAuMDAwMDAw&#10;IiB4bXBHOmJsYWNrPSIxMC4wMDAwMDI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iIgeG1wRzp5ZWxsb3c9&#10;IjQ1LjAwMDAwMCIgeG1wRzpibGFjaz0iMC4wMDAwMDAiLz4gPHJkZjpsaSB4bXBHOnN3YXRjaE5h&#10;bWU9IkM9NzAgTT0xNSBZPTAgSz0wIiB4bXBHOm1vZGU9IkNNWUsiIHhtcEc6dHlwZT0iUFJPQ0VT&#10;UyIgeG1wRzpjeWFuPSI3MC4wMDAwMDAiIHhtcEc6bWFnZW50YT0iMTQuOTk5OTk4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x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NCIgeG1wRzptYWdlbnRhPSIxMDAuMDAwMDAwIiB4bXBHOnllbGxvdz0iMzUuMDAwMDA0&#10;IiB4bXBHOmJsYWNrPSIxMC4wMDAwMDIiLz4gPHJkZjpsaSB4bXBHOnN3YXRjaE5hbWU9IkM9MTAg&#10;TT0xMDAgWT01MCBLPTAiIHhtcEc6bW9kZT0iQ01ZSyIgeG1wRzp0eXBlPSJQUk9DRVNTIiB4bXBH&#10;OmN5YW49IjEwLjAwMDAwMi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CAEBAAA/AN/j37373737373737373737373737373737373737373737373737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iAAAAAFJnaHRsb25nAAAB&#10;Y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LgAAAABAAAAoAAAAKAAAAHgAAEsAAAAFJw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MzM0N0Y2NTA4NEI1NDdFNTNGNDJCNTI5NzRFNEMxQzciIGV4aWY6UGl4ZWxYRGlt&#10;ZW5zaW9uPSIzNTQiIGV4aWY6UGl4ZWxZRGltZW5zaW9uPSIzN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ZZWxsb3cgQyIgeG1wRzp0&#10;eXBlPSJTUE9UIiB4bXBHOnRpbnQ9IjEwMC4wMDAwMDAiIHhtcEc6bW9kZT0iQ01ZSyIgeG1wRzpj&#10;eWFuPSIwLjAwMDAwMCIgeG1wRzptYWdlbnRhPSIwLjAwMDAwMCIgeG1wRzp5ZWxsb3c9IjEwMC4w&#10;MDAwMDAiIHhtcEc6YmxhY2s9IjAuMDAwMDAw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EiLz4gPHJkZjpsaSB4bXBHOnN3YXRjaE5hbWU9IkM9&#10;MCBNPTAgWT0wIEs9MzAiIHhtcEc6bW9kZT0iQ01ZSyIgeG1wRzp0eXBlPSJQUk9DRVNTIiB4bXBH&#10;OmN5YW49IjAuMDAwMDAwIiB4bXBHOm1hZ2VudGE9IjAuMDAwMDAwIiB4bXBHOnllbGxvdz0iMC4w&#10;MDAwMDAiIHhtcEc6YmxhY2s9IjI5Ljk5ODgwMi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y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UuMDAwMDAwIiB4bXBHOmJsYWNrPSIwLjAwMDAwMCIvPiA8cmRmOmxpIHhtcEc6c3dhdGNo&#10;TmFtZT0iQz04NSBNPTEwIFk9MTAwIEs9MCIgeG1wRzptb2RlPSJDTVlLIiB4bXBHOnR5cGU9IlBS&#10;T0NFU1MiIHhtcEc6Y3lhbj0iODUuMDAwMDAw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0IiB4bXBHOm1hZ2VudGE9Ijkw&#10;LjAwMDAwM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iAAAAAFJnaHRsb25nAAABY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EUkAAAABAAAAoAAAAKAAAAHgAAEsAAAAES0AGAAB/9j/4AAQSkZJRgABAgAASABIAAD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xMC4wMSIgcGhvdG9zaG9wOkNvbG9yTW9kZT0iMSIg&#10;cGhvdG9zaG9wOklDQ1Byb2ZpbGU9IkRvdCBHYWluIDE1J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NEQzBBREYzQkQ4MDdFQzhG&#10;ODI5MkJGQkVGNTcxNUY4IiBleGlmOlBpeGVsWERpbWVuc2lvbj0iMzU0IiBleGlmOlBpeGVsWURp&#10;bWVuc2lvbj0iMzU0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C45OTk5OTgiIHhtcEc6bWFnZW50YT0iMTAwLjAwMDAwMCIg&#10;eG1wRzp5ZWxsb3c9IjkwLjAwMDAwMCIgeG1wRzpibGFjaz0iMTAuMDAwMDAy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yIiB4bXBHOnllbGxv&#10;dz0iMTAwLjAwMDAwMCIgeG1wRzpibGFjaz0iMTAuMDAwMDAyIi8+IDxyZGY6bGkgeG1wRzpzd2F0&#10;Y2hOYW1lPSJDPTkwIE09MzAgWT05NSBLPTMwIiB4bXBHOm1vZGU9IkNNWUsiIHhtcEc6dHlwZT0i&#10;UFJPQ0VTUyIgeG1wRzpjeWFuPSI5MC4wMDAwMDAiIHhtcEc6bWFnZW50YT0iMzAuMDAwMDAyIiB4&#10;bXBHOnllbGxvdz0iOTUuMDAwMDAwIiB4bXBHOmJsYWNrPSIzMC4wMDAwMDI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IiIHhtcEc6eWVsbG93PSI0NS4wMDAwMDAiIHhtcEc6YmxhY2s9IjAuMDAwMDAwIi8+&#10;IDxyZGY6bGkgeG1wRzpzd2F0Y2hOYW1lPSJDPTcwIE09MTUgWT0wIEs9MCIgeG1wRzptb2RlPSJD&#10;TVlLIiB4bXBHOnR5cGU9IlBST0NFU1MiIHhtcEc6Y3lhbj0iNzAuMDAwMDAwIiB4bXBHOm1hZ2Vu&#10;dGE9IjE0Ljk5OTk5O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S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QiIHhtcEc6bWFnZW50YT0iMTAwLjAwMDAwMCIg&#10;eG1wRzp5ZWxsb3c9IjM1LjAwMDAwNCIgeG1wRzpibGFjaz0iMTAuMDAwMDAyIi8+IDxyZGY6bGkg&#10;eG1wRzpzd2F0Y2hOYW1lPSJDPTEwIE09MTAwIFk9NTAgSz0wIiB4bXBHOm1vZGU9IkNNWUsiIHht&#10;cEc6dHlwZT0iUFJPQ0VTUyIgeG1wRzpjeWFuPSIxMC4wMDAwMDI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"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">
                <v:imagedata r:id="rId6" o:title="Ε.Π._B_W"/>
                <v:path arrowok="t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2DB23BBE" wp14:editId="119F47ED">
          <wp:extent cx="4953000" cy="828675"/>
          <wp:effectExtent l="0" t="0" r="0" b="0"/>
          <wp:docPr id="1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686ACDE" w14:textId="77777777" w:rsidR="00723FEC" w:rsidRDefault="00723FEC" w:rsidP="00866C2C">
    <w:pPr>
      <w:pStyle w:val="a5"/>
      <w:jc w:val="center"/>
    </w:pPr>
  </w:p>
  <w:p w14:paraId="37A29ACA" w14:textId="77777777" w:rsidR="00866C2C" w:rsidRDefault="00723FEC" w:rsidP="00866C2C">
    <w:pPr>
      <w:pStyle w:val="a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69716A8" wp14:editId="0D4CF06B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9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10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238299" id="Ομάδα 8" o:spid="_x0000_s1026" style="position:absolute;margin-left:47.25pt;margin-top:750pt;width:504.75pt;height:84.75pt;z-index:-251655168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HQAAAABSZ2h0bG9uZwAA&#10;A1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ClAAAAAQAAAKAAAAA1AAAB4AAAY2AAABCJABgAAf/Y/+AAEEpGSUYAAQIAAEgASAAA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0&#10;Ljk5OTk5OCIgeG1wRzptYWdlbnRhPSIxMDAuMDAwMDAwIiB4bXBHOnllbGxvdz0iOTAuMDAwMDAw&#10;IiB4bXBHOmJsYWNrPSIxMC4wMDAwMDI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iIgeG1wRzp5ZWxsb3c9&#10;IjQ1LjAwMDAwMCIgeG1wRzpibGFjaz0iMC4wMDAwMDAiLz4gPHJkZjpsaSB4bXBHOnN3YXRjaE5h&#10;bWU9IkM9NzAgTT0xNSBZPTAgSz0wIiB4bXBHOm1vZGU9IkNNWUsiIHhtcEc6dHlwZT0iUFJPQ0VT&#10;UyIgeG1wRzpjeWFuPSI3MC4wMDAwMDAiIHhtcEc6bWFnZW50YT0iMTQuOTk5OTk4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x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NCIgeG1wRzptYWdlbnRhPSIxMDAuMDAwMDAwIiB4bXBHOnllbGxvdz0iMzUuMDAwMDA0&#10;IiB4bXBHOmJsYWNrPSIxMC4wMDAwMDIiLz4gPHJkZjpsaSB4bXBHOnN3YXRjaE5hbWU9IkM9MTAg&#10;TT0xMDAgWT01MCBLPTAiIHhtcEc6bW9kZT0iQ01ZSyIgeG1wRzp0eXBlPSJQUk9DRVNTIiB4bXBH&#10;OmN5YW49IjEwLjAwMDAwMi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CAEBAAA/AN/j37373737373737373737373737373737373737373737373737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iAAAAAFJnaHRsb25nAAAB&#10;Y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LgAAAABAAAAoAAAAKAAAAHgAAEsAAAAFJw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MzM0N0Y2NTA4NEI1NDdFNTNGNDJCNTI5NzRFNEMxQzciIGV4aWY6UGl4ZWxYRGlt&#10;ZW5zaW9uPSIzNTQiIGV4aWY6UGl4ZWxZRGltZW5zaW9uPSIzN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ZZWxsb3cgQyIgeG1wRzp0&#10;eXBlPSJTUE9UIiB4bXBHOnRpbnQ9IjEwMC4wMDAwMDAiIHhtcEc6bW9kZT0iQ01ZSyIgeG1wRzpj&#10;eWFuPSIwLjAwMDAwMCIgeG1wRzptYWdlbnRhPSIwLjAwMDAwMCIgeG1wRzp5ZWxsb3c9IjEwMC4w&#10;MDAwMDAiIHhtcEc6YmxhY2s9IjAuMDAwMDAw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EiLz4gPHJkZjpsaSB4bXBHOnN3YXRjaE5hbWU9IkM9&#10;MCBNPTAgWT0wIEs9MzAiIHhtcEc6bW9kZT0iQ01ZSyIgeG1wRzp0eXBlPSJQUk9DRVNTIiB4bXBH&#10;OmN5YW49IjAuMDAwMDAwIiB4bXBHOm1hZ2VudGE9IjAuMDAwMDAwIiB4bXBHOnllbGxvdz0iMC4w&#10;MDAwMDAiIHhtcEc6YmxhY2s9IjI5Ljk5ODgwMi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y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UuMDAwMDAwIiB4bXBHOmJsYWNrPSIwLjAwMDAwMCIvPiA8cmRmOmxpIHhtcEc6c3dhdGNo&#10;TmFtZT0iQz04NSBNPTEwIFk9MTAwIEs9MCIgeG1wRzptb2RlPSJDTVlLIiB4bXBHOnR5cGU9IlBS&#10;T0NFU1MiIHhtcEc6Y3lhbj0iODUuMDAwMDAw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0IiB4bXBHOm1hZ2VudGE9Ijkw&#10;LjAwMDAwM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iAAAAAFJnaHRsb25nAAABY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EUkAAAABAAAAoAAAAKAAAAHgAAEsAAAAES0AGAAB/9j/4AAQSkZJRgABAgAASABIAAD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xMC4wMSIgcGhvdG9zaG9wOkNvbG9yTW9kZT0iMSIg&#10;cGhvdG9zaG9wOklDQ1Byb2ZpbGU9IkRvdCBHYWluIDE1J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NEQzBBREYzQkQ4MDdFQzhG&#10;ODI5MkJGQkVGNTcxNUY4IiBleGlmOlBpeGVsWERpbWVuc2lvbj0iMzU0IiBleGlmOlBpeGVsWURp&#10;bWVuc2lvbj0iMzU0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C45OTk5OTgiIHhtcEc6bWFnZW50YT0iMTAwLjAwMDAwMCIg&#10;eG1wRzp5ZWxsb3c9IjkwLjAwMDAwMCIgeG1wRzpibGFjaz0iMTAuMDAwMDAy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yIiB4bXBHOnllbGxv&#10;dz0iMTAwLjAwMDAwMCIgeG1wRzpibGFjaz0iMTAuMDAwMDAyIi8+IDxyZGY6bGkgeG1wRzpzd2F0&#10;Y2hOYW1lPSJDPTkwIE09MzAgWT05NSBLPTMwIiB4bXBHOm1vZGU9IkNNWUsiIHhtcEc6dHlwZT0i&#10;UFJPQ0VTUyIgeG1wRzpjeWFuPSI5MC4wMDAwMDAiIHhtcEc6bWFnZW50YT0iMzAuMDAwMDAyIiB4&#10;bXBHOnllbGxvdz0iOTUuMDAwMDAwIiB4bXBHOmJsYWNrPSIzMC4wMDAwMDI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IiIHhtcEc6eWVsbG93PSI0NS4wMDAwMDAiIHhtcEc6YmxhY2s9IjAuMDAwMDAwIi8+&#10;IDxyZGY6bGkgeG1wRzpzd2F0Y2hOYW1lPSJDPTcwIE09MTUgWT0wIEs9MCIgeG1wRzptb2RlPSJD&#10;TVlLIiB4bXBHOnR5cGU9IlBST0NFU1MiIHhtcEc6Y3lhbj0iNzAuMDAwMDAwIiB4bXBHOm1hZ2Vu&#10;dGE9IjE0Ljk5OTk5O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S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QiIHhtcEc6bWFnZW50YT0iMTAwLjAwMDAwMCIg&#10;eG1wRzp5ZWxsb3c9IjM1LjAwMDAwNCIgeG1wRzpibGFjaz0iMTAuMDAwMDAyIi8+IDxyZGY6bGkg&#10;eG1wRzpzd2F0Y2hOYW1lPSJDPTEwIE09MTAwIFk9NTAgSz0wIiB4bXBHOm1vZGU9IkNNWUsiIHht&#10;cEc6dHlwZT0iUFJPQ0VTUyIgeG1wRzpjeWFuPSIxMC4wMDAwMDI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"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">
                <v:imagedata r:id="rId6" o:title="Ε.Π._B_W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AFF3FD" wp14:editId="083016D1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1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2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C5E24" id="Ομάδα 8" o:spid="_x0000_s1026" style="position:absolute;margin-left:47.25pt;margin-top:750pt;width:504.75pt;height:84.75pt;z-index:-251657216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D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R0AAAAAUmdodGxvbmcAAANf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QpQAAAAEAAACgAAAANQAAAeAAAGNgAAAQiQAYAAH/2P/gABBKRklGAAECAABIAEgAAP/tAAxB&#10;ZG9iZV9DTQAB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0UzQjRBMzVB&#10;OTMyOURBMEE0NjY2Q0M0Q0Y3MjhBRUE5IiBleGlmOlBpeGVsWERpbWVuc2lvbj0iODYzIiBleGlm&#10;OlBpeGVsWURpbWVuc2lvbj0iMjg1IiBleGlmOkNvbG9yU3BhY2U9IjY1NTM1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C45&#10;OTk5OTgiIHhtcEc6bWFnZW50YT0iMTAwLjAwMDAwMCIgeG1wRzp5ZWxsb3c9IjkwLjAwMDAwMCIg&#10;eG1wRzpibGFjaz0iMTAuMDAwMDAy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IiIHhtcEc6eWVsbG93PSI0&#10;NS4wMDAwMDAiIHhtcEc6YmxhY2s9IjAuMDAwMDAwIi8+IDxyZGY6bGkgeG1wRzpzd2F0Y2hOYW1l&#10;PSJDPTcwIE09MTUgWT0wIEs9MCIgeG1wRzptb2RlPSJDTVlLIiB4bXBHOnR5cGU9IlBST0NFU1Mi&#10;IHhtcEc6Y3lhbj0iNzAuMDAwMDAwIiB4bXBHOm1hZ2VudGE9IjE0Ljk5OTk5O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S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QiIHhtcEc6bWFnZW50YT0iMTAwLjAwMDAwMCIgeG1wRzp5ZWxsb3c9IjM1LjAwMDAwNCIg&#10;eG1wRzpibGFjaz0iMTAuMDAwMDAyIi8+IDxyZGY6bGkgeG1wRzpzd2F0Y2hOYW1lPSJDPTEwIE09&#10;MTAwIFk9NTAgSz0wIiB4bXBHOm1vZGU9IkNNWUsiIHhtcEc6dHlwZT0iUFJPQ0VTUyIgeG1wRzpj&#10;eWFuPSIxMC4wMDAwMDI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YgAAAABSZ2h0bG9uZwAAAW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S4AAAAAQAAAKAAAACgAAAB4AABLAAAABScABgAAf/Y/+AAEEpGSUYAAQIA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MzZBRTk1RDcxMzIwNjgxMTg3MUZCRUE1RkE0MTg0NTIiIHN0RXZ0OndoZW49&#10;IjIwMTUtMDctMjRUMTE6MzQ6MTgrMDM6MDAiIHN0RXZ0OnNvZnR3YXJlQWdlbnQ9IkFkb2JlIFBo&#10;b3Rvc2hvcCBDUzQgTWFjaW50b3No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gBAQAAPwD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YgAAAABSZ2h0bG9uZwAAAW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FJ&#10;AAAAAQAAAKAAAACgAAAB4AABLAAAABEtABgAAf/Y/+AAEEpGSUYAAQIAAEgASAAA/+0ADEFkb2Jl&#10;X0NNAAH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zREMwQURGM0JEODA3RUM4Rjgy&#10;OTJCRkJFRjU3MTVGOCIgZXhpZjpQaXhlbFhEaW1lbnNpb249IjM1NCIgZXhpZjpQaXhlbFlEaW1l&#10;bnNpb249IjM1NC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C9yZGY6U2VxPiA8L3htcEc6Q29sb3JhbnRzPiA8L3JkZjpE&#10;ZXNjcmlwdGlvbj4gPC9yZGY6bGk+IDxyZGY6bGk+IDxyZGY6RGVzY3JpcHRpb24geG1wRzpncm91&#10;cE5hbWU9IkdyYXlz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"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">
                <v:imagedata r:id="rId6" o:title="Ε.Π._B_W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FFC0D" w14:textId="77777777" w:rsidR="003F2DF1" w:rsidRDefault="003F2DF1" w:rsidP="00DD0378">
      <w:pPr>
        <w:spacing w:after="0" w:line="240" w:lineRule="auto"/>
      </w:pPr>
      <w:r>
        <w:separator/>
      </w:r>
    </w:p>
  </w:footnote>
  <w:footnote w:type="continuationSeparator" w:id="0">
    <w:p w14:paraId="20959C1F" w14:textId="77777777" w:rsidR="003F2DF1" w:rsidRDefault="003F2DF1" w:rsidP="00DD0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312E"/>
    <w:multiLevelType w:val="hybridMultilevel"/>
    <w:tmpl w:val="E5242F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95FE4"/>
    <w:multiLevelType w:val="hybridMultilevel"/>
    <w:tmpl w:val="D82EF422"/>
    <w:lvl w:ilvl="0" w:tplc="5FE8B1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0EB7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4F3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50A9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C01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4EC2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4DD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7A2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CE07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05203"/>
    <w:multiLevelType w:val="hybridMultilevel"/>
    <w:tmpl w:val="06622E7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3516CE"/>
    <w:multiLevelType w:val="hybridMultilevel"/>
    <w:tmpl w:val="C9DEEE3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C05B95"/>
    <w:multiLevelType w:val="hybridMultilevel"/>
    <w:tmpl w:val="1618001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52016D"/>
    <w:multiLevelType w:val="hybridMultilevel"/>
    <w:tmpl w:val="D95425BA"/>
    <w:lvl w:ilvl="0" w:tplc="61CA1F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C4F6B"/>
    <w:multiLevelType w:val="hybridMultilevel"/>
    <w:tmpl w:val="747A02B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626D3E"/>
    <w:multiLevelType w:val="hybridMultilevel"/>
    <w:tmpl w:val="32D0C3E2"/>
    <w:lvl w:ilvl="0" w:tplc="F6FCDC7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4817">
    <w:abstractNumId w:val="5"/>
  </w:num>
  <w:num w:numId="2" w16cid:durableId="806048314">
    <w:abstractNumId w:val="2"/>
  </w:num>
  <w:num w:numId="3" w16cid:durableId="909462358">
    <w:abstractNumId w:val="6"/>
  </w:num>
  <w:num w:numId="4" w16cid:durableId="644161277">
    <w:abstractNumId w:val="0"/>
  </w:num>
  <w:num w:numId="5" w16cid:durableId="1984384750">
    <w:abstractNumId w:val="1"/>
  </w:num>
  <w:num w:numId="6" w16cid:durableId="1757826956">
    <w:abstractNumId w:val="7"/>
  </w:num>
  <w:num w:numId="7" w16cid:durableId="2097164251">
    <w:abstractNumId w:val="4"/>
  </w:num>
  <w:num w:numId="8" w16cid:durableId="1496605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39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477"/>
    <w:rsid w:val="000125E1"/>
    <w:rsid w:val="00021183"/>
    <w:rsid w:val="00041144"/>
    <w:rsid w:val="00051977"/>
    <w:rsid w:val="00061BF1"/>
    <w:rsid w:val="00080B95"/>
    <w:rsid w:val="000C610E"/>
    <w:rsid w:val="000F6E6A"/>
    <w:rsid w:val="001054A3"/>
    <w:rsid w:val="001C3C19"/>
    <w:rsid w:val="001D7B42"/>
    <w:rsid w:val="001F3A7A"/>
    <w:rsid w:val="001F51A2"/>
    <w:rsid w:val="002131D3"/>
    <w:rsid w:val="00221275"/>
    <w:rsid w:val="00270ED0"/>
    <w:rsid w:val="00272BE6"/>
    <w:rsid w:val="0028790F"/>
    <w:rsid w:val="002B462D"/>
    <w:rsid w:val="002B7DE9"/>
    <w:rsid w:val="002C3E05"/>
    <w:rsid w:val="00306AE1"/>
    <w:rsid w:val="00335F1D"/>
    <w:rsid w:val="003A6244"/>
    <w:rsid w:val="003C24C6"/>
    <w:rsid w:val="003F2DF1"/>
    <w:rsid w:val="00433F32"/>
    <w:rsid w:val="004F356E"/>
    <w:rsid w:val="005148C3"/>
    <w:rsid w:val="005175E1"/>
    <w:rsid w:val="00532360"/>
    <w:rsid w:val="00560876"/>
    <w:rsid w:val="005654B1"/>
    <w:rsid w:val="00566BFC"/>
    <w:rsid w:val="005F5593"/>
    <w:rsid w:val="00635477"/>
    <w:rsid w:val="0070472E"/>
    <w:rsid w:val="007118CB"/>
    <w:rsid w:val="00723FEC"/>
    <w:rsid w:val="007C66E1"/>
    <w:rsid w:val="007F2FA1"/>
    <w:rsid w:val="00840EAD"/>
    <w:rsid w:val="00866C2C"/>
    <w:rsid w:val="0094163E"/>
    <w:rsid w:val="009E0FE9"/>
    <w:rsid w:val="009E21C0"/>
    <w:rsid w:val="009E5187"/>
    <w:rsid w:val="00A56126"/>
    <w:rsid w:val="00A66988"/>
    <w:rsid w:val="00B274E3"/>
    <w:rsid w:val="00B4318F"/>
    <w:rsid w:val="00B44467"/>
    <w:rsid w:val="00B85AAD"/>
    <w:rsid w:val="00B86803"/>
    <w:rsid w:val="00BD4A03"/>
    <w:rsid w:val="00BE35EF"/>
    <w:rsid w:val="00BF170D"/>
    <w:rsid w:val="00C252AE"/>
    <w:rsid w:val="00CB3D82"/>
    <w:rsid w:val="00CE7CB6"/>
    <w:rsid w:val="00D57092"/>
    <w:rsid w:val="00D71B1C"/>
    <w:rsid w:val="00DA616C"/>
    <w:rsid w:val="00DD0378"/>
    <w:rsid w:val="00DE7BD1"/>
    <w:rsid w:val="00E15B5C"/>
    <w:rsid w:val="00E31C87"/>
    <w:rsid w:val="00E3398B"/>
    <w:rsid w:val="00E64A1D"/>
    <w:rsid w:val="00E92975"/>
    <w:rsid w:val="00EA6DB2"/>
    <w:rsid w:val="00EE5B04"/>
    <w:rsid w:val="00F06E0D"/>
    <w:rsid w:val="00F308AA"/>
    <w:rsid w:val="00F50783"/>
    <w:rsid w:val="00F52D07"/>
    <w:rsid w:val="00F61893"/>
    <w:rsid w:val="00F66352"/>
    <w:rsid w:val="00F90DE3"/>
    <w:rsid w:val="00FC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15563"/>
  <w15:docId w15:val="{9FA1E0D1-B253-4389-A035-A068A0A8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8C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DD0378"/>
    <w:pPr>
      <w:keepNext/>
      <w:tabs>
        <w:tab w:val="left" w:pos="9360"/>
      </w:tabs>
      <w:spacing w:after="0" w:line="240" w:lineRule="auto"/>
      <w:ind w:right="-694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66C2C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DD0378"/>
    <w:rPr>
      <w:rFonts w:ascii="Times New Roman" w:eastAsia="Times New Roman" w:hAnsi="Times New Roman" w:cs="Times New Roman"/>
      <w:b/>
      <w:bCs/>
      <w:sz w:val="32"/>
      <w:szCs w:val="24"/>
      <w:lang w:eastAsia="el-GR"/>
    </w:rPr>
  </w:style>
  <w:style w:type="paragraph" w:styleId="a3">
    <w:name w:val="Body Text"/>
    <w:basedOn w:val="a"/>
    <w:link w:val="Char"/>
    <w:rsid w:val="00DD0378"/>
    <w:pPr>
      <w:tabs>
        <w:tab w:val="left" w:pos="9360"/>
      </w:tabs>
      <w:spacing w:after="0" w:line="240" w:lineRule="auto"/>
      <w:ind w:right="-694"/>
      <w:jc w:val="both"/>
    </w:pPr>
    <w:rPr>
      <w:rFonts w:ascii="Tahoma" w:eastAsia="Times New Roman" w:hAnsi="Tahoma" w:cs="Tahoma"/>
      <w:szCs w:val="24"/>
      <w:lang w:eastAsia="el-GR"/>
    </w:rPr>
  </w:style>
  <w:style w:type="character" w:customStyle="1" w:styleId="Char">
    <w:name w:val="Σώμα κειμένου Char"/>
    <w:link w:val="a3"/>
    <w:rsid w:val="00DD0378"/>
    <w:rPr>
      <w:rFonts w:ascii="Tahoma" w:eastAsia="Times New Roman" w:hAnsi="Tahoma" w:cs="Tahoma"/>
      <w:szCs w:val="24"/>
      <w:lang w:eastAsia="el-GR"/>
    </w:rPr>
  </w:style>
  <w:style w:type="paragraph" w:styleId="2">
    <w:name w:val="Body Text 2"/>
    <w:basedOn w:val="a"/>
    <w:link w:val="2Char"/>
    <w:rsid w:val="00DD0378"/>
    <w:pPr>
      <w:tabs>
        <w:tab w:val="left" w:pos="9360"/>
      </w:tabs>
      <w:spacing w:after="0" w:line="360" w:lineRule="auto"/>
      <w:ind w:right="-694"/>
      <w:jc w:val="both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2Char">
    <w:name w:val="Σώμα κείμενου 2 Char"/>
    <w:link w:val="2"/>
    <w:rsid w:val="00DD037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rsid w:val="00DD03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Char0">
    <w:name w:val="Κεφαλίδα Char"/>
    <w:link w:val="a4"/>
    <w:rsid w:val="00DD037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rsid w:val="00DD03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Char1">
    <w:name w:val="Υποσέλιδο Char"/>
    <w:link w:val="a5"/>
    <w:uiPriority w:val="99"/>
    <w:rsid w:val="00DD0378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rsid w:val="00DD0378"/>
    <w:rPr>
      <w:color w:val="0000FF"/>
      <w:u w:val="single"/>
    </w:rPr>
  </w:style>
  <w:style w:type="paragraph" w:styleId="a6">
    <w:name w:val="Balloon Text"/>
    <w:basedOn w:val="a"/>
    <w:link w:val="Char2"/>
    <w:uiPriority w:val="99"/>
    <w:semiHidden/>
    <w:unhideWhenUsed/>
    <w:rsid w:val="00EA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link w:val="a6"/>
    <w:uiPriority w:val="99"/>
    <w:semiHidden/>
    <w:rsid w:val="00EA6DB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F90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E0FE9"/>
    <w:pPr>
      <w:ind w:left="720"/>
      <w:contextualSpacing/>
    </w:pPr>
  </w:style>
  <w:style w:type="paragraph" w:styleId="a9">
    <w:name w:val="Body Text Indent"/>
    <w:basedOn w:val="a"/>
    <w:link w:val="Char3"/>
    <w:uiPriority w:val="99"/>
    <w:semiHidden/>
    <w:unhideWhenUsed/>
    <w:rsid w:val="00E64A1D"/>
    <w:pPr>
      <w:spacing w:after="120"/>
      <w:ind w:left="283"/>
    </w:pPr>
  </w:style>
  <w:style w:type="character" w:customStyle="1" w:styleId="Char3">
    <w:name w:val="Σώμα κείμενου με εσοχή Char"/>
    <w:basedOn w:val="a0"/>
    <w:link w:val="a9"/>
    <w:uiPriority w:val="99"/>
    <w:semiHidden/>
    <w:rsid w:val="00E64A1D"/>
  </w:style>
  <w:style w:type="character" w:customStyle="1" w:styleId="3Char">
    <w:name w:val="Επικεφαλίδα 3 Char"/>
    <w:link w:val="3"/>
    <w:uiPriority w:val="9"/>
    <w:semiHidden/>
    <w:rsid w:val="00866C2C"/>
    <w:rPr>
      <w:rFonts w:ascii="Calibri Light" w:eastAsia="Times New Roman" w:hAnsi="Calibri Light" w:cs="Times New Roman"/>
      <w:b/>
      <w:b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4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476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932;&#959;%20Drive%20&#956;&#959;&#965;\&#925;&#917;&#913;%20&#928;&#913;%202015\&#928;&#913;%202022%20-%202023\&#913;&#957;&#945;&#954;&#959;&#953;&#957;&#974;&#963;&#949;&#953;&#962;%20&#928;&#913;%202022%202023\&#913;&#943;&#964;&#951;&#963;&#951;-&#966;&#959;&#953;&#964;&#951;&#964;&#942;-&#947;&#953;&#945;-&#928;&#961;&#945;&#954;&#964;&#953;&#954;&#942;%202022-23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09A55-4D91-4795-B6EB-5ADA10EA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Αίτηση-φοιτητή-για-Πρακτική 2022-23.dot</Template>
  <TotalTime>15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Links>
    <vt:vector size="12" baseType="variant">
      <vt:variant>
        <vt:i4>2097278</vt:i4>
      </vt:variant>
      <vt:variant>
        <vt:i4>3</vt:i4>
      </vt:variant>
      <vt:variant>
        <vt:i4>0</vt:i4>
      </vt:variant>
      <vt:variant>
        <vt:i4>5</vt:i4>
      </vt:variant>
      <vt:variant>
        <vt:lpwstr>https://www.efka.gov.gr/el/bebaiose-apographes</vt:lpwstr>
      </vt:variant>
      <vt:variant>
        <vt:lpwstr/>
      </vt:variant>
      <vt:variant>
        <vt:i4>6094929</vt:i4>
      </vt:variant>
      <vt:variant>
        <vt:i4>0</vt:i4>
      </vt:variant>
      <vt:variant>
        <vt:i4>0</vt:i4>
      </vt:variant>
      <vt:variant>
        <vt:i4>5</vt:i4>
      </vt:variant>
      <vt:variant>
        <vt:lpwstr>https://praktiki.hmu.gr/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Loulakakis Kostas</dc:creator>
  <cp:keywords/>
  <cp:lastModifiedBy>Stelios Drakoulakis</cp:lastModifiedBy>
  <cp:revision>3</cp:revision>
  <cp:lastPrinted>2022-10-02T15:17:00Z</cp:lastPrinted>
  <dcterms:created xsi:type="dcterms:W3CDTF">2023-01-20T10:18:00Z</dcterms:created>
  <dcterms:modified xsi:type="dcterms:W3CDTF">2026-03-03T12:41:00Z</dcterms:modified>
</cp:coreProperties>
</file>